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4C6" w:rsidRPr="00741ACB" w:rsidRDefault="00BA74C6" w:rsidP="00BB6509">
      <w:pPr>
        <w:jc w:val="center"/>
        <w:rPr>
          <w:rFonts w:ascii="Akzidenz-Grotesk BQ Regular" w:hAnsi="Akzidenz-Grotesk BQ Regular" w:cs="Arial"/>
          <w:b/>
          <w:bCs/>
          <w:color w:val="4F81BD"/>
          <w:u w:val="single"/>
        </w:rPr>
      </w:pPr>
      <w:r w:rsidRPr="00741ACB">
        <w:rPr>
          <w:rFonts w:ascii="Akzidenz-Grotesk BQ Regular" w:hAnsi="Akzidenz-Grotesk BQ Regular" w:cs="Arial"/>
          <w:b/>
          <w:bCs/>
          <w:color w:val="4F81BD"/>
          <w:u w:val="single"/>
        </w:rPr>
        <w:t>CHIUSI NELLA ROCCIA SOGNANDO IL CIELO</w:t>
      </w:r>
    </w:p>
    <w:p w:rsidR="00BA74C6" w:rsidRPr="00741ACB" w:rsidRDefault="00BA74C6" w:rsidP="00BB6509">
      <w:pPr>
        <w:jc w:val="center"/>
        <w:rPr>
          <w:rFonts w:ascii="Akzidenz-Grotesk BQ Regular" w:hAnsi="Akzidenz-Grotesk BQ Regular" w:cs="Arial"/>
          <w:b/>
          <w:bCs/>
          <w:color w:val="4F81BD"/>
          <w:u w:val="single"/>
        </w:rPr>
      </w:pPr>
      <w:r w:rsidRPr="00741ACB">
        <w:rPr>
          <w:rFonts w:ascii="Akzidenz-Grotesk BQ Regular" w:hAnsi="Akzidenz-Grotesk BQ Regular" w:cs="Arial"/>
          <w:b/>
          <w:bCs/>
          <w:color w:val="4F81BD"/>
          <w:u w:val="single"/>
        </w:rPr>
        <w:t>Forte Pozzacchio - Valmorbia Werk 100 anni dopo</w:t>
      </w:r>
    </w:p>
    <w:p w:rsidR="00BA74C6" w:rsidRPr="00741ACB" w:rsidRDefault="00BA74C6" w:rsidP="00BB6509">
      <w:pPr>
        <w:jc w:val="center"/>
        <w:rPr>
          <w:rFonts w:ascii="Akzidenz-Grotesk BQ Regular" w:hAnsi="Akzidenz-Grotesk BQ Regular" w:cs="Arial"/>
          <w:b/>
          <w:bCs/>
          <w:color w:val="4F81BD"/>
          <w:u w:val="single"/>
        </w:rPr>
      </w:pPr>
    </w:p>
    <w:p w:rsidR="00BA74C6" w:rsidRPr="00741ACB" w:rsidRDefault="00BA74C6" w:rsidP="00BB6509">
      <w:pPr>
        <w:jc w:val="center"/>
        <w:rPr>
          <w:rFonts w:ascii="Akzidenz-Grotesk BQ Regular" w:hAnsi="Akzidenz-Grotesk BQ Regular" w:cs="Arial"/>
          <w:b/>
          <w:bCs/>
          <w:color w:val="4F81BD"/>
          <w:u w:val="single"/>
        </w:rPr>
      </w:pPr>
      <w:r w:rsidRPr="00741ACB">
        <w:rPr>
          <w:rFonts w:ascii="Akzidenz-Grotesk BQ Regular" w:hAnsi="Akzidenz-Grotesk BQ Regular" w:cs="Arial"/>
          <w:b/>
          <w:bCs/>
          <w:color w:val="4F81BD"/>
          <w:u w:val="single"/>
        </w:rPr>
        <w:t xml:space="preserve">Domenica 24 maggio 2015 </w:t>
      </w:r>
    </w:p>
    <w:p w:rsidR="00BA74C6" w:rsidRPr="00741ACB" w:rsidRDefault="00BA74C6" w:rsidP="00BB6509">
      <w:pPr>
        <w:jc w:val="both"/>
        <w:rPr>
          <w:rFonts w:ascii="Akzidenz-Grotesk BQ Regular" w:hAnsi="Akzidenz-Grotesk BQ Regular" w:cs="Arial"/>
        </w:rPr>
      </w:pPr>
    </w:p>
    <w:p w:rsidR="00BA74C6" w:rsidRPr="00741ACB" w:rsidRDefault="00BA74C6" w:rsidP="00BB6509">
      <w:pPr>
        <w:jc w:val="both"/>
        <w:rPr>
          <w:rFonts w:ascii="Akzidenz-Grotesk BQ Regular" w:hAnsi="Akzidenz-Grotesk BQ Regular" w:cs="Arial"/>
        </w:rPr>
      </w:pPr>
    </w:p>
    <w:p w:rsidR="00BA74C6" w:rsidRPr="00741ACB" w:rsidRDefault="00BA74C6" w:rsidP="00BB6509">
      <w:pPr>
        <w:jc w:val="both"/>
        <w:rPr>
          <w:rFonts w:ascii="Akzidenz-Grotesk BQ Regular" w:hAnsi="Akzidenz-Grotesk BQ Regular" w:cs="Arial"/>
        </w:rPr>
      </w:pPr>
      <w:r w:rsidRPr="00741ACB">
        <w:rPr>
          <w:rFonts w:ascii="Akzidenz-Grotesk BQ Regular" w:hAnsi="Akzidenz-Grotesk BQ Regular" w:cs="Arial"/>
          <w:b/>
        </w:rPr>
        <w:t>A 100 anni di distanza dal momento in cui l’Italia</w:t>
      </w:r>
      <w:r w:rsidRPr="00741ACB">
        <w:rPr>
          <w:rFonts w:ascii="Akzidenz-Grotesk BQ Regular" w:hAnsi="Akzidenz-Grotesk BQ Regular" w:cs="Arial"/>
        </w:rPr>
        <w:t xml:space="preserve"> dichiarò guerra  all’Austria-Ungheria ed </w:t>
      </w:r>
      <w:r w:rsidRPr="00741ACB">
        <w:rPr>
          <w:rFonts w:ascii="Akzidenz-Grotesk BQ Regular" w:hAnsi="Akzidenz-Grotesk BQ Regular" w:cs="Arial"/>
          <w:b/>
        </w:rPr>
        <w:t>entrò nel primo conflitto mondiale</w:t>
      </w:r>
      <w:r w:rsidRPr="00741ACB">
        <w:rPr>
          <w:rFonts w:ascii="Akzidenz-Grotesk BQ Regular" w:hAnsi="Akzidenz-Grotesk BQ Regular" w:cs="Arial"/>
        </w:rPr>
        <w:t xml:space="preserve">, a Forte Pozzacchio si organizza una </w:t>
      </w:r>
      <w:r w:rsidRPr="00741ACB">
        <w:rPr>
          <w:rFonts w:ascii="Akzidenz-Grotesk BQ Regular" w:hAnsi="Akzidenz-Grotesk BQ Regular" w:cs="Arial"/>
          <w:b/>
        </w:rPr>
        <w:t xml:space="preserve">giornata per ricordare </w:t>
      </w:r>
      <w:r w:rsidRPr="00741ACB">
        <w:rPr>
          <w:rFonts w:ascii="Akzidenz-Grotesk BQ Regular" w:hAnsi="Akzidenz-Grotesk BQ Regular" w:cs="Arial"/>
        </w:rPr>
        <w:t xml:space="preserve">quell’evento cruciale, perché solo la memoria può far sì che fatti tanto atroci non si ripetano. </w:t>
      </w:r>
    </w:p>
    <w:p w:rsidR="00BA74C6" w:rsidRPr="00741ACB" w:rsidRDefault="00BA74C6" w:rsidP="00BB6509">
      <w:pPr>
        <w:jc w:val="both"/>
        <w:rPr>
          <w:rFonts w:ascii="Akzidenz-Grotesk BQ Regular" w:hAnsi="Akzidenz-Grotesk BQ Regular" w:cs="Arial"/>
        </w:rPr>
      </w:pPr>
      <w:r w:rsidRPr="00741ACB">
        <w:rPr>
          <w:rFonts w:ascii="Akzidenz-Grotesk BQ Regular" w:hAnsi="Akzidenz-Grotesk BQ Regular" w:cs="Arial"/>
        </w:rPr>
        <w:t xml:space="preserve">Durante </w:t>
      </w:r>
      <w:smartTag w:uri="urn:schemas-microsoft-com:office:smarttags" w:element="PersonName">
        <w:smartTagPr>
          <w:attr w:name="ProductID" w:val="la Grande Guerra"/>
        </w:smartTagPr>
        <w:r w:rsidRPr="00741ACB">
          <w:rPr>
            <w:rFonts w:ascii="Akzidenz-Grotesk BQ Regular" w:hAnsi="Akzidenz-Grotesk BQ Regular" w:cs="Arial"/>
          </w:rPr>
          <w:t>la Grande Guerra</w:t>
        </w:r>
      </w:smartTag>
      <w:r w:rsidRPr="00741ACB">
        <w:rPr>
          <w:rFonts w:ascii="Akzidenz-Grotesk BQ Regular" w:hAnsi="Akzidenz-Grotesk BQ Regular" w:cs="Arial"/>
        </w:rPr>
        <w:t xml:space="preserve"> furono mobilitati milioni di soldati, si sperimentarono impensate innovazioni tecnologiche, furono introdotte nuove armi e moderni mezzi di trasporto, la vita di milioni di donne e bambini cambiò radicalmente, morirono più di 9 milioni di soldati e moltissimi civili. </w:t>
      </w:r>
    </w:p>
    <w:p w:rsidR="00BA74C6" w:rsidRPr="00741ACB" w:rsidRDefault="00BA74C6" w:rsidP="00BB6509">
      <w:pPr>
        <w:jc w:val="both"/>
        <w:rPr>
          <w:rFonts w:ascii="Akzidenz-Grotesk BQ Regular" w:hAnsi="Akzidenz-Grotesk BQ Regular" w:cs="Arial"/>
        </w:rPr>
      </w:pPr>
      <w:r w:rsidRPr="00741ACB">
        <w:rPr>
          <w:rFonts w:ascii="Akzidenz-Grotesk BQ Regular" w:hAnsi="Akzidenz-Grotesk BQ Regular" w:cs="Arial"/>
        </w:rPr>
        <w:t xml:space="preserve">Il </w:t>
      </w:r>
      <w:r w:rsidRPr="00741ACB">
        <w:rPr>
          <w:rFonts w:ascii="Akzidenz-Grotesk BQ Regular" w:hAnsi="Akzidenz-Grotesk BQ Regular" w:cs="Arial"/>
          <w:b/>
        </w:rPr>
        <w:t>Forte Pozzacchio - Valmorbia Werk</w:t>
      </w:r>
      <w:r w:rsidRPr="00741ACB">
        <w:rPr>
          <w:rFonts w:ascii="Akzidenz-Grotesk BQ Regular" w:hAnsi="Akzidenz-Grotesk BQ Regular" w:cs="Arial"/>
        </w:rPr>
        <w:t xml:space="preserve"> è una delle più importanti fortificazioni realizzate dall’esercito dell’Impero austroungarico lungo il confine con il Regno d’Italia.</w:t>
      </w:r>
    </w:p>
    <w:p w:rsidR="00BA74C6" w:rsidRPr="00741ACB" w:rsidRDefault="00BA74C6" w:rsidP="00BB6509">
      <w:pPr>
        <w:jc w:val="both"/>
        <w:rPr>
          <w:rFonts w:ascii="Akzidenz-Grotesk BQ Regular" w:hAnsi="Akzidenz-Grotesk BQ Regular" w:cs="Arial"/>
        </w:rPr>
      </w:pPr>
      <w:r w:rsidRPr="00741ACB">
        <w:rPr>
          <w:rFonts w:ascii="Akzidenz-Grotesk BQ Regular" w:hAnsi="Akzidenz-Grotesk BQ Regular" w:cs="Arial"/>
        </w:rPr>
        <w:t xml:space="preserve">Completamente scavato nella roccia, il forte, che si trova tra i comuni di Trambileno e Vallarsa a pochissimi chilometri da Rovereto, non fu mai completato: allo scoppio del conflitto gli operai erano ancora al lavoro. Questa imponente “macchina da guerra” venne pesantemente danneggiata dai bombardamenti. </w:t>
      </w:r>
    </w:p>
    <w:p w:rsidR="00BA74C6" w:rsidRPr="00741ACB" w:rsidRDefault="00BA74C6" w:rsidP="00BB6509">
      <w:pPr>
        <w:jc w:val="both"/>
        <w:rPr>
          <w:rFonts w:ascii="Akzidenz-Grotesk BQ Regular" w:hAnsi="Akzidenz-Grotesk BQ Regular" w:cs="Arial"/>
          <w:b/>
        </w:rPr>
      </w:pPr>
      <w:r w:rsidRPr="00741ACB">
        <w:rPr>
          <w:rFonts w:ascii="Akzidenz-Grotesk BQ Regular" w:hAnsi="Akzidenz-Grotesk BQ Regular" w:cs="Arial"/>
          <w:b/>
        </w:rPr>
        <w:t>Un secolo dopo, il 24 maggio 1915</w:t>
      </w:r>
      <w:r w:rsidRPr="00741ACB">
        <w:rPr>
          <w:rFonts w:ascii="Akzidenz-Grotesk BQ Regular" w:hAnsi="Akzidenz-Grotesk BQ Regular" w:cs="Arial"/>
        </w:rPr>
        <w:t xml:space="preserve">, data in cui il Regno d’Italia entrò in guerra contro gli Imperi centrali, dopo un importante lavoro di restauro, prima dell’inaugurazione prevista nel mese di luglio, </w:t>
      </w:r>
      <w:r w:rsidRPr="00741ACB">
        <w:rPr>
          <w:rFonts w:ascii="Akzidenz-Grotesk BQ Regular" w:hAnsi="Akzidenz-Grotesk BQ Regular" w:cs="Arial"/>
          <w:b/>
        </w:rPr>
        <w:t>Forte Pozzacchio ospiterà spettacoli, laboratori, musica e sarà visitabile in anteprima.</w:t>
      </w:r>
    </w:p>
    <w:p w:rsidR="00BA74C6" w:rsidRPr="00741ACB" w:rsidRDefault="00BA74C6" w:rsidP="00BB6509">
      <w:pPr>
        <w:jc w:val="center"/>
        <w:rPr>
          <w:rFonts w:ascii="Akzidenz-Grotesk BQ Regular" w:hAnsi="Akzidenz-Grotesk BQ Regular" w:cs="Arial"/>
        </w:rPr>
      </w:pPr>
    </w:p>
    <w:p w:rsidR="00BA74C6" w:rsidRPr="00741ACB" w:rsidRDefault="00BA74C6" w:rsidP="00BB6509">
      <w:pPr>
        <w:jc w:val="center"/>
        <w:rPr>
          <w:rFonts w:ascii="Akzidenz-Grotesk BQ Regular" w:hAnsi="Akzidenz-Grotesk BQ Regular" w:cs="Arial"/>
        </w:rPr>
      </w:pPr>
      <w:r w:rsidRPr="00741ACB">
        <w:rPr>
          <w:rFonts w:ascii="Akzidenz-Grotesk BQ Regular" w:hAnsi="Akzidenz-Grotesk BQ Regular" w:cs="Arial"/>
          <w:b/>
          <w:u w:val="single"/>
        </w:rPr>
        <w:t>D</w:t>
      </w:r>
      <w:r w:rsidRPr="00741ACB">
        <w:rPr>
          <w:rFonts w:ascii="Akzidenz-Grotesk BQ Regular" w:hAnsi="Akzidenz-Grotesk BQ Regular" w:cs="Arial"/>
          <w:b/>
          <w:bCs/>
          <w:u w:val="single"/>
        </w:rPr>
        <w:t>omenica 24 maggio 2015</w:t>
      </w:r>
    </w:p>
    <w:p w:rsidR="00BA74C6" w:rsidRPr="00741ACB" w:rsidRDefault="00BA74C6" w:rsidP="00BB6509">
      <w:pPr>
        <w:jc w:val="center"/>
        <w:rPr>
          <w:rFonts w:ascii="Akzidenz-Grotesk BQ Regular" w:hAnsi="Akzidenz-Grotesk BQ Regular" w:cs="Arial"/>
          <w:bCs/>
          <w:u w:val="single"/>
        </w:rPr>
      </w:pPr>
    </w:p>
    <w:p w:rsidR="00BA74C6" w:rsidRPr="00741ACB" w:rsidRDefault="00BA74C6" w:rsidP="00BB6509">
      <w:pPr>
        <w:ind w:left="993" w:hanging="993"/>
        <w:rPr>
          <w:rFonts w:ascii="Akzidenz-Grotesk BQ Regular" w:hAnsi="Akzidenz-Grotesk BQ Regular" w:cs="Arial"/>
          <w:bCs/>
        </w:rPr>
      </w:pPr>
      <w:r w:rsidRPr="00741ACB">
        <w:rPr>
          <w:rFonts w:ascii="Akzidenz-Grotesk BQ Regular" w:hAnsi="Akzidenz-Grotesk BQ Regular" w:cs="Arial"/>
          <w:b/>
          <w:bCs/>
        </w:rPr>
        <w:t>ore 9</w:t>
      </w:r>
      <w:r>
        <w:rPr>
          <w:rFonts w:ascii="Akzidenz-Grotesk BQ Regular" w:hAnsi="Akzidenz-Grotesk BQ Regular" w:cs="Arial"/>
          <w:b/>
          <w:bCs/>
        </w:rPr>
        <w:t>.00</w:t>
      </w:r>
      <w:r w:rsidRPr="00741ACB">
        <w:rPr>
          <w:rFonts w:ascii="Akzidenz-Grotesk BQ Regular" w:hAnsi="Akzidenz-Grotesk BQ Regular" w:cs="Arial"/>
          <w:bCs/>
        </w:rPr>
        <w:t xml:space="preserve"> - </w:t>
      </w:r>
      <w:r w:rsidRPr="00741ACB">
        <w:rPr>
          <w:rFonts w:ascii="Akzidenz-Grotesk BQ Regular" w:hAnsi="Akzidenz-Grotesk BQ Regular" w:cs="Arial"/>
          <w:b/>
          <w:bCs/>
        </w:rPr>
        <w:t>Passeggiata accompagnata da Valmorbia a Forte Pozzacchio</w:t>
      </w:r>
      <w:r>
        <w:rPr>
          <w:rFonts w:ascii="Akzidenz-Grotesk BQ Regular" w:hAnsi="Akzidenz-Grotesk BQ Regular" w:cs="Arial"/>
          <w:b/>
          <w:bCs/>
        </w:rPr>
        <w:t xml:space="preserve">, </w:t>
      </w:r>
      <w:r w:rsidRPr="00741ACB">
        <w:rPr>
          <w:rFonts w:ascii="Akzidenz-Grotesk BQ Regular" w:hAnsi="Akzidenz-Grotesk BQ Regular" w:cs="Arial"/>
          <w:bCs/>
        </w:rPr>
        <w:t xml:space="preserve">a cura degli Accompagnatori di territorio della Vallagarina </w:t>
      </w:r>
      <w:r>
        <w:rPr>
          <w:rFonts w:ascii="Akzidenz-Grotesk BQ Regular" w:hAnsi="Akzidenz-Grotesk BQ Regular" w:cs="Arial"/>
          <w:bCs/>
        </w:rPr>
        <w:t>(su</w:t>
      </w:r>
      <w:r w:rsidRPr="00741ACB">
        <w:rPr>
          <w:rFonts w:ascii="Akzidenz-Grotesk BQ Regular" w:hAnsi="Akzidenz-Grotesk BQ Regular" w:cs="Arial"/>
          <w:bCs/>
        </w:rPr>
        <w:t xml:space="preserve"> prenotazione*</w:t>
      </w:r>
      <w:r>
        <w:rPr>
          <w:rFonts w:ascii="Akzidenz-Grotesk BQ Regular" w:hAnsi="Akzidenz-Grotesk BQ Regular" w:cs="Arial"/>
          <w:bCs/>
        </w:rPr>
        <w:t>)</w:t>
      </w:r>
      <w:r w:rsidRPr="00741ACB">
        <w:rPr>
          <w:rFonts w:ascii="Akzidenz-Grotesk BQ Regular" w:hAnsi="Akzidenz-Grotesk BQ Regular" w:cs="Arial"/>
          <w:bCs/>
        </w:rPr>
        <w:t>.</w:t>
      </w:r>
    </w:p>
    <w:p w:rsidR="00BA74C6" w:rsidRPr="00741ACB" w:rsidRDefault="00BA74C6" w:rsidP="00BB6509">
      <w:pPr>
        <w:rPr>
          <w:rFonts w:ascii="Akzidenz-Grotesk BQ Regular" w:hAnsi="Akzidenz-Grotesk BQ Regular" w:cs="Arial"/>
          <w:b/>
          <w:bCs/>
          <w:u w:val="single"/>
        </w:rPr>
      </w:pPr>
    </w:p>
    <w:p w:rsidR="00BA74C6" w:rsidRPr="00741ACB" w:rsidRDefault="00BA74C6" w:rsidP="00BB6509">
      <w:pPr>
        <w:rPr>
          <w:rFonts w:ascii="Akzidenz-Grotesk BQ Regular" w:hAnsi="Akzidenz-Grotesk BQ Regular" w:cs="Arial"/>
          <w:bCs/>
        </w:rPr>
      </w:pPr>
      <w:r w:rsidRPr="00741ACB">
        <w:rPr>
          <w:rFonts w:ascii="Akzidenz-Grotesk BQ Regular" w:hAnsi="Akzidenz-Grotesk BQ Regular" w:cs="Arial"/>
          <w:b/>
          <w:bCs/>
        </w:rPr>
        <w:t>Dalle 9.30 alle 12.30</w:t>
      </w:r>
      <w:r w:rsidRPr="00741ACB">
        <w:rPr>
          <w:rFonts w:ascii="Akzidenz-Grotesk BQ Regular" w:hAnsi="Akzidenz-Grotesk BQ Regular" w:cs="Arial"/>
          <w:bCs/>
        </w:rPr>
        <w:t xml:space="preserve"> - </w:t>
      </w:r>
      <w:r w:rsidRPr="00741ACB">
        <w:rPr>
          <w:rFonts w:ascii="Akzidenz-Grotesk BQ Regular" w:hAnsi="Akzidenz-Grotesk BQ Regular" w:cs="Arial"/>
          <w:b/>
          <w:bCs/>
        </w:rPr>
        <w:t xml:space="preserve">Visite guidate al Forte Pozzacchio </w:t>
      </w:r>
    </w:p>
    <w:p w:rsidR="00BA74C6" w:rsidRPr="00741ACB" w:rsidRDefault="00BA74C6" w:rsidP="00BB6509">
      <w:pPr>
        <w:ind w:left="993"/>
        <w:rPr>
          <w:rFonts w:ascii="Akzidenz-Grotesk BQ Regular" w:hAnsi="Akzidenz-Grotesk BQ Regular" w:cs="Arial"/>
          <w:bCs/>
        </w:rPr>
      </w:pPr>
      <w:r w:rsidRPr="00741ACB">
        <w:rPr>
          <w:rFonts w:ascii="Akzidenz-Grotesk BQ Regular" w:hAnsi="Akzidenz-Grotesk BQ Regular" w:cs="Arial"/>
          <w:bCs/>
        </w:rPr>
        <w:t xml:space="preserve">I volontari dell’associazione Acr “ll Forte” guideranno i gruppi nella visita tra le sale, le scale, le gallerie del forte. </w:t>
      </w:r>
      <w:r>
        <w:rPr>
          <w:rFonts w:ascii="Akzidenz-Grotesk BQ Regular" w:hAnsi="Akzidenz-Grotesk BQ Regular" w:cs="Arial"/>
          <w:bCs/>
        </w:rPr>
        <w:t>(su</w:t>
      </w:r>
      <w:r w:rsidRPr="00741ACB">
        <w:rPr>
          <w:rFonts w:ascii="Akzidenz-Grotesk BQ Regular" w:hAnsi="Akzidenz-Grotesk BQ Regular" w:cs="Arial"/>
          <w:bCs/>
        </w:rPr>
        <w:t xml:space="preserve"> prenotazione*</w:t>
      </w:r>
      <w:r>
        <w:rPr>
          <w:rFonts w:ascii="Akzidenz-Grotesk BQ Regular" w:hAnsi="Akzidenz-Grotesk BQ Regular" w:cs="Arial"/>
          <w:bCs/>
        </w:rPr>
        <w:t>)</w:t>
      </w:r>
    </w:p>
    <w:p w:rsidR="00BA74C6" w:rsidRPr="00741ACB" w:rsidRDefault="00BA74C6" w:rsidP="00BB6509">
      <w:pPr>
        <w:ind w:left="993"/>
        <w:rPr>
          <w:rFonts w:ascii="Akzidenz-Grotesk BQ Regular" w:hAnsi="Akzidenz-Grotesk BQ Regular" w:cs="Arial"/>
          <w:bCs/>
        </w:rPr>
      </w:pPr>
    </w:p>
    <w:p w:rsidR="00BA74C6" w:rsidRPr="00741ACB" w:rsidRDefault="00BA74C6" w:rsidP="00381DED">
      <w:pPr>
        <w:ind w:left="993" w:hanging="993"/>
        <w:rPr>
          <w:rFonts w:ascii="Akzidenz-Grotesk BQ Regular" w:hAnsi="Akzidenz-Grotesk BQ Regular" w:cs="Arial"/>
          <w:bCs/>
          <w:u w:val="single"/>
        </w:rPr>
      </w:pPr>
      <w:r w:rsidRPr="00741ACB">
        <w:rPr>
          <w:rFonts w:ascii="Akzidenz-Grotesk BQ Regular" w:hAnsi="Akzidenz-Grotesk BQ Regular" w:cs="Arial"/>
          <w:b/>
          <w:bCs/>
        </w:rPr>
        <w:t>ore 11</w:t>
      </w:r>
      <w:r>
        <w:rPr>
          <w:rFonts w:ascii="Akzidenz-Grotesk BQ Regular" w:hAnsi="Akzidenz-Grotesk BQ Regular" w:cs="Arial"/>
          <w:b/>
          <w:bCs/>
        </w:rPr>
        <w:t>.00</w:t>
      </w:r>
      <w:r w:rsidRPr="00741ACB">
        <w:rPr>
          <w:rFonts w:ascii="Akzidenz-Grotesk BQ Regular" w:hAnsi="Akzidenz-Grotesk BQ Regular" w:cs="Arial"/>
          <w:bCs/>
        </w:rPr>
        <w:t xml:space="preserve"> -</w:t>
      </w:r>
      <w:r w:rsidRPr="00741ACB">
        <w:rPr>
          <w:rFonts w:ascii="Akzidenz-Grotesk BQ Regular" w:hAnsi="Akzidenz-Grotesk BQ Regular" w:cs="Arial"/>
          <w:b/>
          <w:bCs/>
        </w:rPr>
        <w:t xml:space="preserve"> La memoria europea della Grande Guerra - Ricordando il 24 maggio 1915 </w:t>
      </w:r>
      <w:r w:rsidRPr="00741ACB">
        <w:rPr>
          <w:rFonts w:ascii="Akzidenz-Grotesk BQ Regular" w:hAnsi="Akzidenz-Grotesk BQ Regular" w:cs="Arial"/>
          <w:bCs/>
        </w:rPr>
        <w:t>Intervento del Presidente nazionale del Souvenir français Prof. Serge Barcellini. Introduce Giuseppe Ferrandi</w:t>
      </w:r>
      <w:r>
        <w:rPr>
          <w:rFonts w:ascii="Akzidenz-Grotesk BQ Regular" w:hAnsi="Akzidenz-Grotesk BQ Regular" w:cs="Arial"/>
          <w:bCs/>
        </w:rPr>
        <w:t>,</w:t>
      </w:r>
      <w:r w:rsidRPr="00741ACB">
        <w:rPr>
          <w:rFonts w:ascii="Akzidenz-Grotesk BQ Regular" w:hAnsi="Akzidenz-Grotesk BQ Regular" w:cs="Arial"/>
          <w:bCs/>
        </w:rPr>
        <w:t xml:space="preserve"> </w:t>
      </w:r>
      <w:r>
        <w:rPr>
          <w:rFonts w:ascii="Akzidenz-Grotesk BQ Regular" w:hAnsi="Akzidenz-Grotesk BQ Regular" w:cs="Arial"/>
          <w:bCs/>
        </w:rPr>
        <w:t>d</w:t>
      </w:r>
      <w:r w:rsidRPr="00741ACB">
        <w:rPr>
          <w:rFonts w:ascii="Akzidenz-Grotesk BQ Regular" w:hAnsi="Akzidenz-Grotesk BQ Regular" w:cs="Arial"/>
          <w:bCs/>
        </w:rPr>
        <w:t>irettore Fondazione Museo storico del Trentino</w:t>
      </w:r>
    </w:p>
    <w:p w:rsidR="00BA74C6" w:rsidRPr="00741ACB" w:rsidRDefault="00BA74C6" w:rsidP="00BB6509">
      <w:pPr>
        <w:ind w:left="993" w:hanging="993"/>
        <w:jc w:val="both"/>
        <w:rPr>
          <w:rFonts w:ascii="Akzidenz-Grotesk BQ Regular" w:hAnsi="Akzidenz-Grotesk BQ Regular" w:cs="Arial"/>
          <w:bCs/>
        </w:rPr>
      </w:pPr>
    </w:p>
    <w:p w:rsidR="00BA74C6" w:rsidRPr="00741ACB" w:rsidRDefault="00BA74C6" w:rsidP="00BB6509">
      <w:pPr>
        <w:ind w:left="993" w:hanging="993"/>
        <w:jc w:val="both"/>
        <w:rPr>
          <w:rFonts w:ascii="Akzidenz-Grotesk BQ Regular" w:hAnsi="Akzidenz-Grotesk BQ Regular" w:cs="Arial"/>
          <w:b/>
          <w:bCs/>
        </w:rPr>
      </w:pPr>
      <w:r w:rsidRPr="00741ACB">
        <w:rPr>
          <w:rFonts w:ascii="Akzidenz-Grotesk BQ Regular" w:hAnsi="Akzidenz-Grotesk BQ Regular" w:cs="Arial"/>
          <w:b/>
          <w:bCs/>
        </w:rPr>
        <w:t>A partire dalle 13</w:t>
      </w:r>
      <w:r>
        <w:rPr>
          <w:rFonts w:ascii="Akzidenz-Grotesk BQ Regular" w:hAnsi="Akzidenz-Grotesk BQ Regular" w:cs="Arial"/>
          <w:b/>
          <w:bCs/>
        </w:rPr>
        <w:t>.00</w:t>
      </w:r>
    </w:p>
    <w:p w:rsidR="00BA74C6" w:rsidRPr="00741ACB" w:rsidRDefault="00BA74C6" w:rsidP="00BB6509">
      <w:pPr>
        <w:ind w:left="993" w:hanging="993"/>
        <w:jc w:val="both"/>
        <w:rPr>
          <w:rFonts w:ascii="Akzidenz-Grotesk BQ Regular" w:hAnsi="Akzidenz-Grotesk BQ Regular" w:cs="Arial"/>
          <w:bCs/>
        </w:rPr>
      </w:pPr>
      <w:r w:rsidRPr="00741ACB">
        <w:rPr>
          <w:rFonts w:ascii="Akzidenz-Grotesk BQ Regular" w:hAnsi="Akzidenz-Grotesk BQ Regular" w:cs="Arial"/>
          <w:b/>
          <w:bCs/>
        </w:rPr>
        <w:t>“</w:t>
      </w:r>
      <w:smartTag w:uri="urn:schemas-microsoft-com:office:smarttags" w:element="PersonName">
        <w:smartTagPr>
          <w:attr w:name="ProductID" w:val="la Grande Guerra"/>
        </w:smartTagPr>
        <w:r w:rsidRPr="00741ACB">
          <w:rPr>
            <w:rFonts w:ascii="Akzidenz-Grotesk BQ Regular" w:hAnsi="Akzidenz-Grotesk BQ Regular" w:cs="Arial"/>
            <w:b/>
            <w:bCs/>
          </w:rPr>
          <w:t>La Grande Guerra</w:t>
        </w:r>
      </w:smartTag>
      <w:r w:rsidRPr="00741ACB">
        <w:rPr>
          <w:rFonts w:ascii="Akzidenz-Grotesk BQ Regular" w:hAnsi="Akzidenz-Grotesk BQ Regular" w:cs="Arial"/>
          <w:b/>
          <w:bCs/>
        </w:rPr>
        <w:t xml:space="preserve"> sul grande schermo”</w:t>
      </w:r>
      <w:r w:rsidRPr="002F3D99">
        <w:rPr>
          <w:rFonts w:ascii="Akzidenz-Grotesk BQ Regular" w:hAnsi="Akzidenz-Grotesk BQ Regular" w:cs="Arial"/>
          <w:bCs/>
        </w:rPr>
        <w:t>:</w:t>
      </w:r>
      <w:r w:rsidRPr="00741ACB">
        <w:rPr>
          <w:rFonts w:ascii="Akzidenz-Grotesk BQ Regular" w:hAnsi="Akzidenz-Grotesk BQ Regular" w:cs="Arial"/>
          <w:bCs/>
        </w:rPr>
        <w:t xml:space="preserve"> percorso espositivo (su prenotazione*) con film d’epoca che raccontano la guerra, il territorio, la popolazione durante il conflitto</w:t>
      </w:r>
      <w:r>
        <w:rPr>
          <w:rFonts w:ascii="Akzidenz-Grotesk BQ Regular" w:hAnsi="Akzidenz-Grotesk BQ Regular" w:cs="Arial"/>
          <w:bCs/>
        </w:rPr>
        <w:t>, a cura della Fondazione Museo s</w:t>
      </w:r>
      <w:r w:rsidRPr="00741ACB">
        <w:rPr>
          <w:rFonts w:ascii="Akzidenz-Grotesk BQ Regular" w:hAnsi="Akzidenz-Grotesk BQ Regular" w:cs="Arial"/>
          <w:bCs/>
        </w:rPr>
        <w:t xml:space="preserve">torico del Trentino e per gentile concessione della Cineteca del Friuli di Gemona. </w:t>
      </w:r>
    </w:p>
    <w:p w:rsidR="00BA74C6" w:rsidRPr="00741ACB" w:rsidRDefault="00BA74C6" w:rsidP="00BB6509">
      <w:pPr>
        <w:ind w:left="992"/>
        <w:jc w:val="both"/>
        <w:rPr>
          <w:rFonts w:ascii="Akzidenz-Grotesk BQ Regular" w:hAnsi="Akzidenz-Grotesk BQ Regular" w:cs="Arial"/>
          <w:i/>
          <w:lang w:val="en-US"/>
        </w:rPr>
      </w:pPr>
      <w:r w:rsidRPr="00741ACB">
        <w:rPr>
          <w:rFonts w:ascii="Akzidenz-Grotesk BQ Regular" w:hAnsi="Akzidenz-Grotesk BQ Regular" w:cs="Arial"/>
          <w:i/>
          <w:lang w:val="en-US"/>
        </w:rPr>
        <w:t xml:space="preserve">Where </w:t>
      </w:r>
      <w:smartTag w:uri="urn:schemas-microsoft-com:office:smarttags" w:element="country-region">
        <w:r w:rsidRPr="00741ACB">
          <w:rPr>
            <w:rFonts w:ascii="Akzidenz-Grotesk BQ Regular" w:hAnsi="Akzidenz-Grotesk BQ Regular" w:cs="Arial"/>
            <w:i/>
            <w:lang w:val="en-US"/>
          </w:rPr>
          <w:t>Italy</w:t>
        </w:r>
      </w:smartTag>
      <w:r w:rsidRPr="00741ACB">
        <w:rPr>
          <w:rFonts w:ascii="Akzidenz-Grotesk BQ Regular" w:hAnsi="Akzidenz-Grotesk BQ Regular" w:cs="Arial"/>
          <w:i/>
          <w:lang w:val="en-US"/>
        </w:rPr>
        <w:t xml:space="preserve"> meets the Hun, AEF Signal </w:t>
      </w:r>
      <w:smartTag w:uri="urn:schemas-microsoft-com:office:smarttags" w:element="place">
        <w:smartTag w:uri="urn:schemas-microsoft-com:office:smarttags" w:element="City">
          <w:r w:rsidRPr="00741ACB">
            <w:rPr>
              <w:rFonts w:ascii="Akzidenz-Grotesk BQ Regular" w:hAnsi="Akzidenz-Grotesk BQ Regular" w:cs="Arial"/>
              <w:i/>
              <w:lang w:val="en-US"/>
            </w:rPr>
            <w:t>Corps</w:t>
          </w:r>
        </w:smartTag>
        <w:r w:rsidRPr="00741ACB">
          <w:rPr>
            <w:rFonts w:ascii="Akzidenz-Grotesk BQ Regular" w:hAnsi="Akzidenz-Grotesk BQ Regular" w:cs="Arial"/>
            <w:i/>
            <w:lang w:val="en-US"/>
          </w:rPr>
          <w:t xml:space="preserve">, </w:t>
        </w:r>
        <w:smartTag w:uri="urn:schemas-microsoft-com:office:smarttags" w:element="country-region">
          <w:r w:rsidRPr="00741ACB">
            <w:rPr>
              <w:rFonts w:ascii="Akzidenz-Grotesk BQ Regular" w:hAnsi="Akzidenz-Grotesk BQ Regular" w:cs="Arial"/>
              <w:i/>
              <w:lang w:val="en-US"/>
            </w:rPr>
            <w:t>USA</w:t>
          </w:r>
        </w:smartTag>
      </w:smartTag>
      <w:r w:rsidRPr="00741ACB">
        <w:rPr>
          <w:rFonts w:ascii="Akzidenz-Grotesk BQ Regular" w:hAnsi="Akzidenz-Grotesk BQ Regular" w:cs="Arial"/>
          <w:i/>
          <w:lang w:val="en-US"/>
        </w:rPr>
        <w:t>, 1918</w:t>
      </w:r>
    </w:p>
    <w:p w:rsidR="00BA74C6" w:rsidRPr="00741ACB" w:rsidRDefault="00BA74C6" w:rsidP="00BB6509">
      <w:pPr>
        <w:ind w:left="992"/>
        <w:jc w:val="both"/>
        <w:rPr>
          <w:rFonts w:ascii="Akzidenz-Grotesk BQ Regular" w:hAnsi="Akzidenz-Grotesk BQ Regular" w:cs="Arial"/>
          <w:i/>
        </w:rPr>
      </w:pPr>
      <w:r w:rsidRPr="00741ACB">
        <w:rPr>
          <w:rFonts w:ascii="Akzidenz-Grotesk BQ Regular" w:hAnsi="Akzidenz-Grotesk BQ Regular" w:cs="Arial"/>
          <w:i/>
        </w:rPr>
        <w:t>Les Annales del la guerre, n° 37, Section cinématographique de l’armée, FR, 1917</w:t>
      </w:r>
    </w:p>
    <w:p w:rsidR="00BA74C6" w:rsidRPr="00741ACB" w:rsidRDefault="00BA74C6" w:rsidP="00BB6509">
      <w:pPr>
        <w:ind w:left="992"/>
        <w:jc w:val="both"/>
        <w:rPr>
          <w:rFonts w:ascii="Akzidenz-Grotesk BQ Regular" w:hAnsi="Akzidenz-Grotesk BQ Regular" w:cs="Arial"/>
          <w:i/>
          <w:lang w:val="en-US"/>
        </w:rPr>
      </w:pPr>
      <w:r w:rsidRPr="00741ACB">
        <w:rPr>
          <w:rFonts w:ascii="Akzidenz-Grotesk BQ Regular" w:hAnsi="Akzidenz-Grotesk BQ Regular" w:cs="Arial"/>
          <w:i/>
          <w:lang w:val="en-US"/>
        </w:rPr>
        <w:t>En dirigeable sur les champs de bataille, FR, 1919</w:t>
      </w:r>
    </w:p>
    <w:p w:rsidR="00BA74C6" w:rsidRDefault="00BA74C6" w:rsidP="00BB6509">
      <w:pPr>
        <w:ind w:left="993" w:hanging="993"/>
        <w:jc w:val="both"/>
        <w:rPr>
          <w:rFonts w:ascii="Akzidenz-Grotesk BQ Regular" w:hAnsi="Akzidenz-Grotesk BQ Regular" w:cs="Arial"/>
          <w:b/>
          <w:bCs/>
        </w:rPr>
      </w:pPr>
    </w:p>
    <w:p w:rsidR="00BA74C6" w:rsidRDefault="00BA74C6" w:rsidP="00BB6509">
      <w:pPr>
        <w:ind w:left="993" w:hanging="993"/>
        <w:jc w:val="both"/>
        <w:rPr>
          <w:rFonts w:ascii="Akzidenz-Grotesk BQ Regular" w:hAnsi="Akzidenz-Grotesk BQ Regular" w:cs="Arial"/>
          <w:b/>
          <w:bCs/>
        </w:rPr>
      </w:pPr>
    </w:p>
    <w:p w:rsidR="00BA74C6" w:rsidRPr="00741ACB" w:rsidRDefault="00BA74C6" w:rsidP="00BB6509">
      <w:pPr>
        <w:ind w:left="993" w:hanging="993"/>
        <w:jc w:val="both"/>
        <w:rPr>
          <w:rFonts w:ascii="Akzidenz-Grotesk BQ Regular" w:hAnsi="Akzidenz-Grotesk BQ Regular" w:cs="Arial"/>
          <w:b/>
          <w:bCs/>
        </w:rPr>
      </w:pPr>
      <w:r w:rsidRPr="00741ACB">
        <w:rPr>
          <w:rFonts w:ascii="Akzidenz-Grotesk BQ Regular" w:hAnsi="Akzidenz-Grotesk BQ Regular" w:cs="Arial"/>
          <w:b/>
          <w:bCs/>
        </w:rPr>
        <w:t>Presentazione-backstage dello spettacolo multimedia</w:t>
      </w:r>
      <w:r>
        <w:rPr>
          <w:rFonts w:ascii="Akzidenz-Grotesk BQ Regular" w:hAnsi="Akzidenz-Grotesk BQ Regular" w:cs="Arial"/>
          <w:b/>
          <w:bCs/>
        </w:rPr>
        <w:t>le “I CROCEVIA DELLA COSCIENZA: s</w:t>
      </w:r>
      <w:r w:rsidRPr="00741ACB">
        <w:rPr>
          <w:rFonts w:ascii="Akzidenz-Grotesk BQ Regular" w:hAnsi="Akzidenz-Grotesk BQ Regular" w:cs="Arial"/>
          <w:b/>
          <w:bCs/>
        </w:rPr>
        <w:t xml:space="preserve">toria di un disertore” </w:t>
      </w:r>
      <w:r w:rsidRPr="00741ACB">
        <w:rPr>
          <w:rFonts w:ascii="Akzidenz-Grotesk BQ Regular" w:hAnsi="Akzidenz-Grotesk BQ Regular" w:cs="Arial"/>
          <w:bCs/>
        </w:rPr>
        <w:t>(su prenotazione*), ideazione e regia</w:t>
      </w:r>
      <w:r w:rsidRPr="00741ACB">
        <w:rPr>
          <w:rFonts w:ascii="Akzidenz-Grotesk BQ Regular" w:hAnsi="Akzidenz-Grotesk BQ Regular" w:cs="Arial"/>
          <w:b/>
          <w:bCs/>
        </w:rPr>
        <w:t xml:space="preserve"> </w:t>
      </w:r>
      <w:r w:rsidRPr="00741ACB">
        <w:rPr>
          <w:rFonts w:ascii="Akzidenz-Grotesk BQ Regular" w:hAnsi="Akzidenz-Grotesk BQ Regular" w:cs="Arial"/>
        </w:rPr>
        <w:t>di Paolo Fanini, testi di Micaela Vettori, che verrà messo in scena al Forte Pozzacchio – Werk Valmorbia il 14 agosto 2015, nell’ambito del Festival Tra Le Rocce e il Cielo.</w:t>
      </w:r>
    </w:p>
    <w:p w:rsidR="00BA74C6" w:rsidRDefault="00BA74C6" w:rsidP="00BB6509">
      <w:pPr>
        <w:ind w:left="993" w:hanging="993"/>
        <w:jc w:val="both"/>
        <w:rPr>
          <w:rFonts w:ascii="Akzidenz-Grotesk BQ Regular" w:hAnsi="Akzidenz-Grotesk BQ Regular" w:cs="Arial"/>
          <w:bCs/>
        </w:rPr>
      </w:pPr>
      <w:r w:rsidRPr="00741ACB">
        <w:rPr>
          <w:rFonts w:ascii="Akzidenz-Grotesk BQ Regular" w:hAnsi="Akzidenz-Grotesk BQ Regular" w:cs="Arial"/>
          <w:b/>
          <w:bCs/>
        </w:rPr>
        <w:t>Esecuzioni musicali del gruppo Dolomiti Horn Quartet</w:t>
      </w:r>
      <w:r w:rsidRPr="00741ACB">
        <w:rPr>
          <w:rFonts w:ascii="Akzidenz-Grotesk BQ Regular" w:hAnsi="Akzidenz-Grotesk BQ Regular" w:cs="Arial"/>
          <w:b/>
          <w:bCs/>
          <w:u w:val="single"/>
        </w:rPr>
        <w:t>,</w:t>
      </w:r>
      <w:r w:rsidRPr="00741ACB">
        <w:rPr>
          <w:rFonts w:ascii="Akzidenz-Grotesk BQ Regular" w:hAnsi="Akzidenz-Grotesk BQ Regular" w:cs="Arial"/>
          <w:b/>
          <w:bCs/>
        </w:rPr>
        <w:t xml:space="preserve"> </w:t>
      </w:r>
      <w:r>
        <w:rPr>
          <w:rFonts w:ascii="Akzidenz-Grotesk BQ Regular" w:hAnsi="Akzidenz-Grotesk BQ Regular" w:cs="Arial"/>
          <w:bCs/>
        </w:rPr>
        <w:t>che propone un re</w:t>
      </w:r>
      <w:r w:rsidRPr="00741ACB">
        <w:rPr>
          <w:rFonts w:ascii="Akzidenz-Grotesk BQ Regular" w:hAnsi="Akzidenz-Grotesk BQ Regular" w:cs="Arial"/>
          <w:bCs/>
        </w:rPr>
        <w:t>pertorio corale dedicato alla prima guerra mondiale</w:t>
      </w:r>
      <w:r>
        <w:rPr>
          <w:rFonts w:ascii="Akzidenz-Grotesk BQ Regular" w:hAnsi="Akzidenz-Grotesk BQ Regular" w:cs="Arial"/>
          <w:bCs/>
        </w:rPr>
        <w:t>.</w:t>
      </w:r>
    </w:p>
    <w:p w:rsidR="00BA74C6" w:rsidRPr="00741ACB" w:rsidRDefault="00BA74C6" w:rsidP="00BB6509">
      <w:pPr>
        <w:ind w:left="993" w:hanging="993"/>
        <w:jc w:val="both"/>
        <w:rPr>
          <w:rFonts w:ascii="Akzidenz-Grotesk BQ Regular" w:hAnsi="Akzidenz-Grotesk BQ Regular" w:cs="Arial"/>
          <w:b/>
          <w:bCs/>
          <w:u w:val="single"/>
        </w:rPr>
      </w:pPr>
    </w:p>
    <w:p w:rsidR="00BA74C6" w:rsidRPr="00741ACB" w:rsidRDefault="00BA74C6" w:rsidP="00BB6509">
      <w:pPr>
        <w:ind w:left="993" w:hanging="993"/>
        <w:jc w:val="both"/>
        <w:rPr>
          <w:rFonts w:ascii="Akzidenz-Grotesk BQ Regular" w:hAnsi="Akzidenz-Grotesk BQ Regular" w:cs="Arial"/>
          <w:b/>
          <w:bCs/>
        </w:rPr>
      </w:pPr>
      <w:r>
        <w:rPr>
          <w:rFonts w:ascii="Akzidenz-Grotesk BQ Regular" w:hAnsi="Akzidenz-Grotesk BQ Regular" w:cs="Arial"/>
          <w:b/>
          <w:bCs/>
        </w:rPr>
        <w:t>A partire dalle 14.00</w:t>
      </w:r>
    </w:p>
    <w:p w:rsidR="00BA74C6" w:rsidRPr="00741ACB" w:rsidRDefault="00BA74C6" w:rsidP="00BB6509">
      <w:pPr>
        <w:ind w:left="993" w:hanging="993"/>
        <w:jc w:val="both"/>
        <w:rPr>
          <w:rFonts w:ascii="Akzidenz-Grotesk BQ Regular" w:hAnsi="Akzidenz-Grotesk BQ Regular" w:cs="Arial"/>
          <w:b/>
          <w:bCs/>
        </w:rPr>
      </w:pPr>
      <w:r w:rsidRPr="00741ACB">
        <w:rPr>
          <w:rFonts w:ascii="Akzidenz-Grotesk BQ Regular" w:hAnsi="Akzidenz-Grotesk BQ Regular" w:cs="Arial"/>
          <w:b/>
          <w:bCs/>
        </w:rPr>
        <w:t>Alla scoperta del forte in compagnia dello zaino del soldato</w:t>
      </w:r>
    </w:p>
    <w:p w:rsidR="00BA74C6" w:rsidRPr="00741ACB" w:rsidRDefault="00BA74C6" w:rsidP="00BB6509">
      <w:pPr>
        <w:ind w:left="993"/>
        <w:jc w:val="both"/>
        <w:rPr>
          <w:rFonts w:ascii="Akzidenz-Grotesk BQ Regular" w:hAnsi="Akzidenz-Grotesk BQ Regular" w:cs="Arial"/>
          <w:bCs/>
        </w:rPr>
      </w:pPr>
      <w:r w:rsidRPr="00741ACB">
        <w:rPr>
          <w:rFonts w:ascii="Akzidenz-Grotesk BQ Regular" w:hAnsi="Akzidenz-Grotesk BQ Regular" w:cs="Arial"/>
          <w:bCs/>
        </w:rPr>
        <w:t xml:space="preserve">Gioco-laboratorio a cura della Fondazione Museo </w:t>
      </w:r>
      <w:r>
        <w:rPr>
          <w:rFonts w:ascii="Akzidenz-Grotesk BQ Regular" w:hAnsi="Akzidenz-Grotesk BQ Regular" w:cs="Arial"/>
          <w:bCs/>
        </w:rPr>
        <w:t>s</w:t>
      </w:r>
      <w:r w:rsidRPr="00741ACB">
        <w:rPr>
          <w:rFonts w:ascii="Akzidenz-Grotesk BQ Regular" w:hAnsi="Akzidenz-Grotesk BQ Regular" w:cs="Arial"/>
          <w:bCs/>
        </w:rPr>
        <w:t xml:space="preserve">torico del Trentino, per bambini e ragazzi dai 6 ai 12 anni. Lo zaino è un “contenitore” di documenti ai quali i ragazzi si avvicinano; grazie ad una lettera all’interno dello zaino l’educatore e i bambini, seguendo precise informazioni, si spostano, come in una caccia al tesoro, in alcuni punti/tappa del forte, ai quali corrispondono specifici documenti di diversa tipologia. Grazie a questi indizi, come lettere, foto, giornali e altro ancora, si potrà ricostruire la storia del soldato al quale apparteneva lo zaino. </w:t>
      </w:r>
    </w:p>
    <w:p w:rsidR="00BA74C6" w:rsidRPr="00741ACB" w:rsidRDefault="00BA74C6" w:rsidP="00BB6509">
      <w:pPr>
        <w:ind w:left="993" w:hanging="993"/>
        <w:jc w:val="both"/>
        <w:rPr>
          <w:rFonts w:ascii="Akzidenz-Grotesk BQ Regular" w:hAnsi="Akzidenz-Grotesk BQ Regular" w:cs="Arial"/>
          <w:b/>
          <w:bCs/>
          <w:u w:val="single"/>
        </w:rPr>
      </w:pPr>
    </w:p>
    <w:p w:rsidR="00BA74C6" w:rsidRPr="00741ACB" w:rsidRDefault="00BA74C6" w:rsidP="00BB6509">
      <w:pPr>
        <w:ind w:left="993" w:hanging="993"/>
        <w:jc w:val="both"/>
        <w:rPr>
          <w:rFonts w:ascii="Akzidenz-Grotesk BQ Regular" w:hAnsi="Akzidenz-Grotesk BQ Regular" w:cs="Arial"/>
          <w:b/>
          <w:bCs/>
          <w:u w:val="single"/>
        </w:rPr>
      </w:pPr>
      <w:r w:rsidRPr="00741ACB">
        <w:rPr>
          <w:rFonts w:ascii="Akzidenz-Grotesk BQ Regular" w:hAnsi="Akzidenz-Grotesk BQ Regular" w:cs="Arial"/>
          <w:b/>
          <w:bCs/>
        </w:rPr>
        <w:t>ore 14.30 e ore 16</w:t>
      </w:r>
      <w:r>
        <w:rPr>
          <w:rFonts w:ascii="Akzidenz-Grotesk BQ Regular" w:hAnsi="Akzidenz-Grotesk BQ Regular" w:cs="Arial"/>
          <w:b/>
          <w:bCs/>
        </w:rPr>
        <w:t>.00</w:t>
      </w:r>
      <w:r w:rsidRPr="00741ACB">
        <w:rPr>
          <w:rFonts w:ascii="Akzidenz-Grotesk BQ Regular" w:hAnsi="Akzidenz-Grotesk BQ Regular" w:cs="Arial"/>
          <w:bCs/>
        </w:rPr>
        <w:t xml:space="preserve"> -</w:t>
      </w:r>
      <w:r w:rsidRPr="00741ACB">
        <w:rPr>
          <w:rFonts w:ascii="Akzidenz-Grotesk BQ Regular" w:hAnsi="Akzidenz-Grotesk BQ Regular" w:cs="Arial"/>
          <w:b/>
          <w:bCs/>
        </w:rPr>
        <w:t xml:space="preserve"> Spettacolo "Il Disertore"</w:t>
      </w:r>
      <w:r>
        <w:rPr>
          <w:rFonts w:ascii="Akzidenz-Grotesk BQ Regular" w:hAnsi="Akzidenz-Grotesk BQ Regular" w:cs="Arial"/>
          <w:b/>
          <w:bCs/>
        </w:rPr>
        <w:t xml:space="preserve"> </w:t>
      </w:r>
      <w:r w:rsidRPr="00741ACB">
        <w:rPr>
          <w:rFonts w:ascii="Akzidenz-Grotesk BQ Regular" w:hAnsi="Akzidenz-Grotesk BQ Regular" w:cs="Arial"/>
          <w:bCs/>
        </w:rPr>
        <w:t>(su prenotazione*),</w:t>
      </w:r>
    </w:p>
    <w:p w:rsidR="00BA74C6" w:rsidRPr="00741ACB" w:rsidRDefault="00BA74C6" w:rsidP="00BB6509">
      <w:pPr>
        <w:ind w:left="993"/>
        <w:jc w:val="both"/>
        <w:rPr>
          <w:rFonts w:ascii="Akzidenz-Grotesk BQ Regular" w:hAnsi="Akzidenz-Grotesk BQ Regular" w:cs="Arial"/>
        </w:rPr>
      </w:pPr>
      <w:r>
        <w:rPr>
          <w:rFonts w:ascii="Akzidenz-Grotesk BQ Regular" w:hAnsi="Akzidenz-Grotesk BQ Regular" w:cs="Arial"/>
        </w:rPr>
        <w:t>Lo spettacolo della Compagnia delle Nuvole</w:t>
      </w:r>
      <w:r w:rsidRPr="00741ACB">
        <w:rPr>
          <w:rFonts w:ascii="Akzidenz-Grotesk BQ Regular" w:hAnsi="Akzidenz-Grotesk BQ Regular" w:cs="Arial"/>
        </w:rPr>
        <w:t xml:space="preserve"> narra con parole e musica l’incredibile epopea di Virginio Ferri, un montanaro trentino. Grazie ai suoi appunti, agli esilaranti diari e alle sue lettere d’amore (ritrovate di recente a Parigi, e in realtà mai spedite alla sua amata) scop</w:t>
      </w:r>
      <w:r>
        <w:rPr>
          <w:rFonts w:ascii="Akzidenz-Grotesk BQ Regular" w:hAnsi="Akzidenz-Grotesk BQ Regular" w:cs="Arial"/>
        </w:rPr>
        <w:t>riamo un essere straordinario e</w:t>
      </w:r>
      <w:r w:rsidRPr="00741ACB">
        <w:rPr>
          <w:rFonts w:ascii="Akzidenz-Grotesk BQ Regular" w:hAnsi="Akzidenz-Grotesk BQ Regular" w:cs="Arial"/>
        </w:rPr>
        <w:t xml:space="preserve"> il suo lungo viaggio attraverso la prima parte del ‘900. Lo ritroviamo prima soldato inviato sul fronte orientale, immerso nell’incubo della grande guerra. Poi, ricercato come disertore, rocambolescamente in fuga attraverso l’Europa. Infine originalissimo artista in Svizzera e a Parigi (dove si perderanno le sue tracce), a contatto con i più grandi e straordinari artisti delle avanguardie storiche del ‘900. </w:t>
      </w:r>
    </w:p>
    <w:p w:rsidR="00BA74C6" w:rsidRPr="00741ACB" w:rsidRDefault="00BA74C6" w:rsidP="00BB6509">
      <w:pPr>
        <w:rPr>
          <w:rFonts w:ascii="Akzidenz-Grotesk BQ Regular" w:hAnsi="Akzidenz-Grotesk BQ Regular" w:cs="Arial"/>
          <w:i/>
        </w:rPr>
      </w:pPr>
    </w:p>
    <w:p w:rsidR="00BA74C6" w:rsidRPr="00741ACB" w:rsidRDefault="00BA74C6" w:rsidP="00BB6509">
      <w:pPr>
        <w:rPr>
          <w:rFonts w:ascii="Akzidenz-Grotesk BQ Regular" w:hAnsi="Akzidenz-Grotesk BQ Regular" w:cs="Arial"/>
          <w:i/>
          <w:u w:val="single"/>
        </w:rPr>
      </w:pPr>
      <w:r w:rsidRPr="00741ACB">
        <w:rPr>
          <w:rFonts w:ascii="Akzidenz-Grotesk BQ Regular" w:hAnsi="Akzidenz-Grotesk BQ Regular" w:cs="Arial"/>
          <w:i/>
        </w:rPr>
        <w:t>Il forte è raggiungibile percorrendo un sentiero sterrato. Si consiglia l’utilizzo di scarpe da trekking o scarponcini, e di maglione e spolverino</w:t>
      </w:r>
      <w:r>
        <w:rPr>
          <w:rFonts w:ascii="Akzidenz-Grotesk BQ Regular" w:hAnsi="Akzidenz-Grotesk BQ Regular" w:cs="Arial"/>
          <w:i/>
        </w:rPr>
        <w:t>.</w:t>
      </w:r>
    </w:p>
    <w:p w:rsidR="00BA74C6" w:rsidRPr="00741ACB" w:rsidRDefault="00BA74C6" w:rsidP="00BB6509">
      <w:pPr>
        <w:rPr>
          <w:rFonts w:ascii="Akzidenz-Grotesk BQ Regular" w:hAnsi="Akzidenz-Grotesk BQ Regular" w:cs="Arial"/>
          <w:i/>
        </w:rPr>
      </w:pPr>
      <w:r w:rsidRPr="00741ACB">
        <w:rPr>
          <w:rFonts w:ascii="Akzidenz-Grotesk BQ Regular" w:hAnsi="Akzidenz-Grotesk BQ Regular" w:cs="Arial"/>
          <w:i/>
        </w:rPr>
        <w:t>Sarà attivato un servizio di bus navetta su prenotazione</w:t>
      </w:r>
      <w:r>
        <w:rPr>
          <w:rFonts w:ascii="Akzidenz-Grotesk BQ Regular" w:hAnsi="Akzidenz-Grotesk BQ Regular" w:cs="Arial"/>
          <w:i/>
        </w:rPr>
        <w:t>*.</w:t>
      </w:r>
    </w:p>
    <w:p w:rsidR="00BA74C6" w:rsidRPr="00741ACB" w:rsidRDefault="00BA74C6" w:rsidP="00BB6509">
      <w:pPr>
        <w:rPr>
          <w:rFonts w:ascii="Akzidenz-Grotesk BQ Regular" w:hAnsi="Akzidenz-Grotesk BQ Regular" w:cs="Arial"/>
          <w:i/>
        </w:rPr>
      </w:pPr>
    </w:p>
    <w:p w:rsidR="00BA74C6" w:rsidRPr="00741ACB" w:rsidRDefault="00BA74C6" w:rsidP="00BB6509">
      <w:pPr>
        <w:rPr>
          <w:rFonts w:ascii="Akzidenz-Grotesk BQ Regular" w:hAnsi="Akzidenz-Grotesk BQ Regular" w:cs="Arial"/>
          <w:i/>
        </w:rPr>
      </w:pPr>
      <w:r w:rsidRPr="00741ACB">
        <w:rPr>
          <w:rFonts w:ascii="Akzidenz-Grotesk BQ Regular" w:hAnsi="Akzidenz-Grotesk BQ Regular" w:cs="Arial"/>
          <w:i/>
          <w:vertAlign w:val="superscript"/>
        </w:rPr>
        <w:t>*</w:t>
      </w:r>
      <w:r w:rsidRPr="00741ACB">
        <w:rPr>
          <w:rFonts w:ascii="Akzidenz-Grotesk BQ Regular" w:hAnsi="Akzidenz-Grotesk BQ Regular" w:cs="Arial"/>
          <w:i/>
        </w:rPr>
        <w:t xml:space="preserve"> Per partecipare all’escursione, alle visite guidate, agli spettacoli e al servizio di bus navetta </w:t>
      </w:r>
      <w:r>
        <w:rPr>
          <w:rFonts w:ascii="Akzidenz-Grotesk BQ Regular" w:hAnsi="Akzidenz-Grotesk BQ Regular" w:cs="Arial"/>
          <w:i/>
        </w:rPr>
        <w:t>è necessario</w:t>
      </w:r>
      <w:r w:rsidRPr="00741ACB">
        <w:rPr>
          <w:rFonts w:ascii="Akzidenz-Grotesk BQ Regular" w:hAnsi="Akzidenz-Grotesk BQ Regular" w:cs="Arial"/>
          <w:i/>
        </w:rPr>
        <w:t xml:space="preserve"> </w:t>
      </w:r>
      <w:r w:rsidRPr="00CD5748">
        <w:rPr>
          <w:rFonts w:ascii="Akzidenz-Grotesk BQ Regular" w:hAnsi="Akzidenz-Grotesk BQ Regular" w:cs="Arial"/>
          <w:i/>
        </w:rPr>
        <w:t>prenotarsi al numero 0464 430363</w:t>
      </w:r>
      <w:bookmarkStart w:id="0" w:name="_GoBack"/>
      <w:bookmarkEnd w:id="0"/>
      <w:r w:rsidRPr="00741ACB">
        <w:rPr>
          <w:rFonts w:ascii="Akzidenz-Grotesk BQ Regular" w:hAnsi="Akzidenz-Grotesk BQ Regular" w:cs="Arial"/>
          <w:b/>
          <w:i/>
        </w:rPr>
        <w:t xml:space="preserve"> </w:t>
      </w:r>
      <w:r w:rsidRPr="00CD5748">
        <w:rPr>
          <w:rFonts w:ascii="Akzidenz-Grotesk BQ Regular" w:hAnsi="Akzidenz-Grotesk BQ Regular" w:cs="Arial"/>
          <w:i/>
        </w:rPr>
        <w:t>(</w:t>
      </w:r>
      <w:r w:rsidRPr="00741ACB">
        <w:rPr>
          <w:rFonts w:ascii="Akzidenz-Grotesk BQ Regular" w:hAnsi="Akzidenz-Grotesk BQ Regular" w:cs="Arial"/>
          <w:i/>
        </w:rPr>
        <w:t>Apt Rovereto e Vallagarina</w:t>
      </w:r>
      <w:r>
        <w:rPr>
          <w:rFonts w:ascii="Akzidenz-Grotesk BQ Regular" w:hAnsi="Akzidenz-Grotesk BQ Regular" w:cs="Arial"/>
          <w:i/>
        </w:rPr>
        <w:t>).</w:t>
      </w:r>
    </w:p>
    <w:p w:rsidR="00BA74C6" w:rsidRPr="00741ACB" w:rsidRDefault="00BA74C6" w:rsidP="00BB6509">
      <w:pPr>
        <w:rPr>
          <w:rFonts w:ascii="Akzidenz-Grotesk BQ Regular" w:hAnsi="Akzidenz-Grotesk BQ Regular" w:cs="Arial"/>
        </w:rPr>
      </w:pPr>
    </w:p>
    <w:p w:rsidR="00BA74C6" w:rsidRPr="00741ACB" w:rsidRDefault="00BA74C6" w:rsidP="00BB6509">
      <w:pPr>
        <w:rPr>
          <w:rFonts w:ascii="Akzidenz-Grotesk BQ Regular" w:hAnsi="Akzidenz-Grotesk BQ Regular" w:cs="Arial"/>
        </w:rPr>
      </w:pPr>
      <w:r w:rsidRPr="00741ACB">
        <w:rPr>
          <w:rFonts w:ascii="Akzidenz-Grotesk BQ Regular" w:hAnsi="Akzidenz-Grotesk BQ Regular" w:cs="Arial"/>
        </w:rPr>
        <w:t>La manifestazione è organizzata dall’associazione Tra le Rocce e il Cielo in collaborazione con Accademia della Montagna con</w:t>
      </w:r>
      <w:r>
        <w:rPr>
          <w:rFonts w:ascii="Akzidenz-Grotesk BQ Regular" w:hAnsi="Akzidenz-Grotesk BQ Regular" w:cs="Arial"/>
        </w:rPr>
        <w:t xml:space="preserve"> il patrocinio della Provincia a</w:t>
      </w:r>
      <w:r w:rsidRPr="00741ACB">
        <w:rPr>
          <w:rFonts w:ascii="Akzidenz-Grotesk BQ Regular" w:hAnsi="Akzidenz-Grotesk BQ Regular" w:cs="Arial"/>
        </w:rPr>
        <w:t>utonoma di Trento</w:t>
      </w:r>
      <w:r>
        <w:rPr>
          <w:rFonts w:ascii="Akzidenz-Grotesk BQ Regular" w:hAnsi="Akzidenz-Grotesk BQ Regular" w:cs="Arial"/>
        </w:rPr>
        <w:t xml:space="preserve">, </w:t>
      </w:r>
      <w:r w:rsidRPr="00741ACB">
        <w:rPr>
          <w:rFonts w:ascii="Akzidenz-Grotesk BQ Regular" w:hAnsi="Akzidenz-Grotesk BQ Regular" w:cs="Arial"/>
        </w:rPr>
        <w:t xml:space="preserve">Assessorato alla Cultura e il Comune di Trambileno, in collaborazione con: Museo Storico Italiano della Guerra, Fondazione Museo </w:t>
      </w:r>
      <w:r>
        <w:rPr>
          <w:rFonts w:ascii="Akzidenz-Grotesk BQ Regular" w:hAnsi="Akzidenz-Grotesk BQ Regular" w:cs="Arial"/>
        </w:rPr>
        <w:t>storico del</w:t>
      </w:r>
      <w:r w:rsidRPr="00741ACB">
        <w:rPr>
          <w:rFonts w:ascii="Akzidenz-Grotesk BQ Regular" w:hAnsi="Akzidenz-Grotesk BQ Regular" w:cs="Arial"/>
        </w:rPr>
        <w:t xml:space="preserve"> Trent</w:t>
      </w:r>
      <w:r>
        <w:rPr>
          <w:rFonts w:ascii="Akzidenz-Grotesk BQ Regular" w:hAnsi="Akzidenz-Grotesk BQ Regular" w:cs="Arial"/>
        </w:rPr>
        <w:t>in</w:t>
      </w:r>
      <w:r w:rsidRPr="00741ACB">
        <w:rPr>
          <w:rFonts w:ascii="Akzidenz-Grotesk BQ Regular" w:hAnsi="Akzidenz-Grotesk BQ Regular" w:cs="Arial"/>
        </w:rPr>
        <w:t>o, Acr Il Forte, Gruppo Alpi</w:t>
      </w:r>
      <w:r>
        <w:rPr>
          <w:rFonts w:ascii="Akzidenz-Grotesk BQ Regular" w:hAnsi="Akzidenz-Grotesk BQ Regular" w:cs="Arial"/>
        </w:rPr>
        <w:t>ni Vallarsa e Vigili del fuoco v</w:t>
      </w:r>
      <w:r w:rsidRPr="00741ACB">
        <w:rPr>
          <w:rFonts w:ascii="Akzidenz-Grotesk BQ Regular" w:hAnsi="Akzidenz-Grotesk BQ Regular" w:cs="Arial"/>
        </w:rPr>
        <w:t>olontari Trambileno.</w:t>
      </w:r>
    </w:p>
    <w:p w:rsidR="00BA74C6" w:rsidRPr="00741ACB" w:rsidRDefault="00BA74C6" w:rsidP="00BB6509">
      <w:pPr>
        <w:rPr>
          <w:rFonts w:ascii="Akzidenz-Grotesk BQ Regular" w:hAnsi="Akzidenz-Grotesk BQ Regular" w:cs="Arial"/>
        </w:rPr>
      </w:pPr>
    </w:p>
    <w:p w:rsidR="00BA74C6" w:rsidRPr="00741ACB" w:rsidRDefault="00BA74C6" w:rsidP="00BB6509">
      <w:pPr>
        <w:rPr>
          <w:rFonts w:ascii="Akzidenz-Grotesk BQ Regular" w:hAnsi="Akzidenz-Grotesk BQ Regular" w:cs="Arial"/>
        </w:rPr>
      </w:pPr>
      <w:r w:rsidRPr="00741ACB">
        <w:rPr>
          <w:rFonts w:ascii="Akzidenz-Grotesk BQ Regular" w:hAnsi="Akzidenz-Grotesk BQ Regular" w:cs="Arial"/>
        </w:rPr>
        <w:t xml:space="preserve">Si ringrazia </w:t>
      </w:r>
      <w:smartTag w:uri="urn:schemas-microsoft-com:office:smarttags" w:element="PersonName">
        <w:smartTagPr>
          <w:attr w:name="ProductID" w:val="la Cineteca"/>
        </w:smartTagPr>
        <w:r w:rsidRPr="00741ACB">
          <w:rPr>
            <w:rFonts w:ascii="Akzidenz-Grotesk BQ Regular" w:hAnsi="Akzidenz-Grotesk BQ Regular" w:cs="Arial"/>
          </w:rPr>
          <w:t>la Cineteca</w:t>
        </w:r>
      </w:smartTag>
      <w:r w:rsidRPr="00741ACB">
        <w:rPr>
          <w:rFonts w:ascii="Akzidenz-Grotesk BQ Regular" w:hAnsi="Akzidenz-Grotesk BQ Regular" w:cs="Arial"/>
        </w:rPr>
        <w:t xml:space="preserve"> del Friuli di Gemona.</w:t>
      </w:r>
    </w:p>
    <w:sectPr w:rsidR="00BA74C6" w:rsidRPr="00741ACB" w:rsidSect="00106607">
      <w:headerReference w:type="even" r:id="rId6"/>
      <w:headerReference w:type="default" r:id="rId7"/>
      <w:footerReference w:type="even" r:id="rId8"/>
      <w:footerReference w:type="default" r:id="rId9"/>
      <w:headerReference w:type="first" r:id="rId10"/>
      <w:footerReference w:type="first" r:id="rId11"/>
      <w:pgSz w:w="11900" w:h="16840" w:code="9"/>
      <w:pgMar w:top="2092"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74C6" w:rsidRDefault="00BA74C6" w:rsidP="004E2F32">
      <w:r>
        <w:separator/>
      </w:r>
    </w:p>
  </w:endnote>
  <w:endnote w:type="continuationSeparator" w:id="0">
    <w:p w:rsidR="00BA74C6" w:rsidRDefault="00BA74C6" w:rsidP="004E2F32">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MS Mincho">
    <w:altName w:val="?l?r ??fc"/>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kzidenz-Grotesk BQ Regular">
    <w:panose1 w:val="00000000000000000000"/>
    <w:charset w:val="00"/>
    <w:family w:val="modern"/>
    <w:notTrueType/>
    <w:pitch w:val="variable"/>
    <w:sig w:usb0="8000002F" w:usb1="4000004A"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4C6" w:rsidRDefault="00BA74C6">
    <w:pPr>
      <w:pStyle w:val="Foo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i1026" type="#_x0000_t75" style="width:474pt;height:49.5pt;visibility:visible">
          <v:imagedata r:id="rId1" o:titl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4C6" w:rsidRDefault="00BA74C6">
    <w:pPr>
      <w:pStyle w:val="Foo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8" type="#_x0000_t75" style="width:474pt;height:49.5pt;visibility:visible">
          <v:imagedata r:id="rId1" o:titl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4C6" w:rsidRDefault="00BA74C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74C6" w:rsidRDefault="00BA74C6" w:rsidP="004E2F32">
      <w:r>
        <w:separator/>
      </w:r>
    </w:p>
  </w:footnote>
  <w:footnote w:type="continuationSeparator" w:id="0">
    <w:p w:rsidR="00BA74C6" w:rsidRDefault="00BA74C6" w:rsidP="004E2F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4C6" w:rsidRDefault="00BA74C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4C6" w:rsidRDefault="00BA74C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4C6" w:rsidRPr="008848C5" w:rsidRDefault="00BA74C6" w:rsidP="00D80E6E">
    <w:pPr>
      <w:pStyle w:val="Heade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i1030" type="#_x0000_t75" style="width:156.75pt;height:64.5pt;visibility:visible">
          <v:imagedata r:id="rId1" o:titl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evenAndOddHeaders/>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04D51"/>
    <w:rsid w:val="000241B3"/>
    <w:rsid w:val="000261D9"/>
    <w:rsid w:val="000572C5"/>
    <w:rsid w:val="000A70AF"/>
    <w:rsid w:val="000C7FBA"/>
    <w:rsid w:val="000D1A2F"/>
    <w:rsid w:val="000D41CF"/>
    <w:rsid w:val="000F0D63"/>
    <w:rsid w:val="000F1F8C"/>
    <w:rsid w:val="00106607"/>
    <w:rsid w:val="0013466B"/>
    <w:rsid w:val="001715DF"/>
    <w:rsid w:val="001742BF"/>
    <w:rsid w:val="00186859"/>
    <w:rsid w:val="001A219B"/>
    <w:rsid w:val="001E7176"/>
    <w:rsid w:val="002177B8"/>
    <w:rsid w:val="00236D1C"/>
    <w:rsid w:val="002453C0"/>
    <w:rsid w:val="002C503D"/>
    <w:rsid w:val="002E603A"/>
    <w:rsid w:val="002F3D99"/>
    <w:rsid w:val="003222CF"/>
    <w:rsid w:val="00343454"/>
    <w:rsid w:val="00381DED"/>
    <w:rsid w:val="0038214F"/>
    <w:rsid w:val="00392B9A"/>
    <w:rsid w:val="003E5928"/>
    <w:rsid w:val="00404774"/>
    <w:rsid w:val="00426E43"/>
    <w:rsid w:val="004407AA"/>
    <w:rsid w:val="00482868"/>
    <w:rsid w:val="004A2293"/>
    <w:rsid w:val="004E2F32"/>
    <w:rsid w:val="004F4F33"/>
    <w:rsid w:val="0052494B"/>
    <w:rsid w:val="00557E9E"/>
    <w:rsid w:val="00571C27"/>
    <w:rsid w:val="005A3302"/>
    <w:rsid w:val="005D684F"/>
    <w:rsid w:val="005E068E"/>
    <w:rsid w:val="00604D51"/>
    <w:rsid w:val="00643F9F"/>
    <w:rsid w:val="00664CF7"/>
    <w:rsid w:val="00673463"/>
    <w:rsid w:val="006D442B"/>
    <w:rsid w:val="006D5434"/>
    <w:rsid w:val="0070446C"/>
    <w:rsid w:val="00721983"/>
    <w:rsid w:val="00741ACB"/>
    <w:rsid w:val="007E12C4"/>
    <w:rsid w:val="007E20D8"/>
    <w:rsid w:val="00845731"/>
    <w:rsid w:val="00883686"/>
    <w:rsid w:val="008848C5"/>
    <w:rsid w:val="00921BD8"/>
    <w:rsid w:val="00990F97"/>
    <w:rsid w:val="009A038A"/>
    <w:rsid w:val="009A633B"/>
    <w:rsid w:val="009B7CFF"/>
    <w:rsid w:val="009D5463"/>
    <w:rsid w:val="00A36E6D"/>
    <w:rsid w:val="00A45AA4"/>
    <w:rsid w:val="00A6094F"/>
    <w:rsid w:val="00AB27AA"/>
    <w:rsid w:val="00AD3537"/>
    <w:rsid w:val="00B2494D"/>
    <w:rsid w:val="00B3109D"/>
    <w:rsid w:val="00B33BD7"/>
    <w:rsid w:val="00B53253"/>
    <w:rsid w:val="00BA74C6"/>
    <w:rsid w:val="00BB0843"/>
    <w:rsid w:val="00BB6509"/>
    <w:rsid w:val="00BE10C9"/>
    <w:rsid w:val="00BE1D32"/>
    <w:rsid w:val="00C54145"/>
    <w:rsid w:val="00C571F4"/>
    <w:rsid w:val="00CA1308"/>
    <w:rsid w:val="00CB12C1"/>
    <w:rsid w:val="00CB4395"/>
    <w:rsid w:val="00CD5748"/>
    <w:rsid w:val="00CF587C"/>
    <w:rsid w:val="00D17D7A"/>
    <w:rsid w:val="00D445E9"/>
    <w:rsid w:val="00D80E6E"/>
    <w:rsid w:val="00D94770"/>
    <w:rsid w:val="00DB2DDF"/>
    <w:rsid w:val="00DC2B3F"/>
    <w:rsid w:val="00E2155A"/>
    <w:rsid w:val="00E367FC"/>
    <w:rsid w:val="00E911AD"/>
    <w:rsid w:val="00EE7146"/>
    <w:rsid w:val="00EF4A32"/>
    <w:rsid w:val="00F03A70"/>
    <w:rsid w:val="00F04A91"/>
    <w:rsid w:val="00F434F2"/>
    <w:rsid w:val="00F5183F"/>
    <w:rsid w:val="00F8259A"/>
    <w:rsid w:val="00FA5CBC"/>
    <w:rsid w:val="00FB2AC3"/>
    <w:rsid w:val="00FB590C"/>
    <w:rsid w:val="00FD0327"/>
    <w:rsid w:val="00FD585A"/>
    <w:rsid w:val="00FD6557"/>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martTagType w:namespaceuri="urn:schemas-microsoft-com:office:smarttags" w:name="country-region"/>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4D51"/>
    <w:rPr>
      <w:rFonts w:ascii="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E603A"/>
    <w:rPr>
      <w:rFonts w:cs="Times New Roman"/>
      <w:color w:val="0000FF"/>
      <w:u w:val="single"/>
    </w:rPr>
  </w:style>
  <w:style w:type="paragraph" w:styleId="BalloonText">
    <w:name w:val="Balloon Text"/>
    <w:basedOn w:val="Normal"/>
    <w:link w:val="BalloonTextChar"/>
    <w:uiPriority w:val="99"/>
    <w:semiHidden/>
    <w:rsid w:val="005D684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684F"/>
    <w:rPr>
      <w:rFonts w:ascii="Tahoma" w:hAnsi="Tahoma" w:cs="Tahoma"/>
      <w:sz w:val="16"/>
      <w:szCs w:val="16"/>
    </w:rPr>
  </w:style>
  <w:style w:type="paragraph" w:styleId="Header">
    <w:name w:val="header"/>
    <w:basedOn w:val="Normal"/>
    <w:link w:val="HeaderChar"/>
    <w:uiPriority w:val="99"/>
    <w:rsid w:val="004E2F32"/>
    <w:pPr>
      <w:tabs>
        <w:tab w:val="center" w:pos="4819"/>
        <w:tab w:val="right" w:pos="9638"/>
      </w:tabs>
    </w:pPr>
  </w:style>
  <w:style w:type="character" w:customStyle="1" w:styleId="HeaderChar">
    <w:name w:val="Header Char"/>
    <w:basedOn w:val="DefaultParagraphFont"/>
    <w:link w:val="Header"/>
    <w:uiPriority w:val="99"/>
    <w:locked/>
    <w:rsid w:val="004E2F32"/>
    <w:rPr>
      <w:rFonts w:ascii="Times New Roman" w:hAnsi="Times New Roman" w:cs="Times New Roman"/>
    </w:rPr>
  </w:style>
  <w:style w:type="paragraph" w:styleId="Footer">
    <w:name w:val="footer"/>
    <w:basedOn w:val="Normal"/>
    <w:link w:val="FooterChar"/>
    <w:uiPriority w:val="99"/>
    <w:rsid w:val="004E2F32"/>
    <w:pPr>
      <w:tabs>
        <w:tab w:val="center" w:pos="4819"/>
        <w:tab w:val="right" w:pos="9638"/>
      </w:tabs>
    </w:pPr>
  </w:style>
  <w:style w:type="character" w:customStyle="1" w:styleId="FooterChar">
    <w:name w:val="Footer Char"/>
    <w:basedOn w:val="DefaultParagraphFont"/>
    <w:link w:val="Footer"/>
    <w:uiPriority w:val="99"/>
    <w:locked/>
    <w:rsid w:val="004E2F32"/>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141387329">
      <w:marLeft w:val="0"/>
      <w:marRight w:val="0"/>
      <w:marTop w:val="0"/>
      <w:marBottom w:val="0"/>
      <w:divBdr>
        <w:top w:val="none" w:sz="0" w:space="0" w:color="auto"/>
        <w:left w:val="none" w:sz="0" w:space="0" w:color="auto"/>
        <w:bottom w:val="none" w:sz="0" w:space="0" w:color="auto"/>
        <w:right w:val="none" w:sz="0" w:space="0" w:color="auto"/>
      </w:divBdr>
    </w:div>
    <w:div w:id="1141387330">
      <w:marLeft w:val="0"/>
      <w:marRight w:val="0"/>
      <w:marTop w:val="0"/>
      <w:marBottom w:val="0"/>
      <w:divBdr>
        <w:top w:val="none" w:sz="0" w:space="0" w:color="auto"/>
        <w:left w:val="none" w:sz="0" w:space="0" w:color="auto"/>
        <w:bottom w:val="none" w:sz="0" w:space="0" w:color="auto"/>
        <w:right w:val="none" w:sz="0" w:space="0" w:color="auto"/>
      </w:divBdr>
      <w:divsChild>
        <w:div w:id="11413873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17</TotalTime>
  <Pages>2</Pages>
  <Words>793</Words>
  <Characters>4524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CHIUSI NELLA ROCCIA SOGNANDO IL CIELO</dc:title>
  <dc:subject/>
  <dc:creator>ste</dc:creator>
  <cp:keywords/>
  <dc:description/>
  <cp:lastModifiedBy>frocchetti</cp:lastModifiedBy>
  <cp:revision>4</cp:revision>
  <dcterms:created xsi:type="dcterms:W3CDTF">2015-05-18T12:46:00Z</dcterms:created>
  <dcterms:modified xsi:type="dcterms:W3CDTF">2015-05-20T09:55:00Z</dcterms:modified>
</cp:coreProperties>
</file>